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B93702" w14:textId="77777777" w:rsidR="006A7243" w:rsidRDefault="006A7243" w:rsidP="00463783">
      <w:pPr>
        <w:pStyle w:val="Title"/>
      </w:pPr>
    </w:p>
    <w:p w14:paraId="28802B88" w14:textId="77777777" w:rsidR="00463783" w:rsidRPr="00463783" w:rsidRDefault="00463783" w:rsidP="00463783">
      <w:pPr>
        <w:pStyle w:val="Title"/>
      </w:pPr>
      <w:r>
        <w:t xml:space="preserve">Attestation de stage </w:t>
      </w:r>
    </w:p>
    <w:p w14:paraId="5812D825" w14:textId="77777777" w:rsidR="00A40ED6" w:rsidRDefault="00463783" w:rsidP="00A40ED6">
      <w:pPr>
        <w:pStyle w:val="Title"/>
      </w:pPr>
      <w:proofErr w:type="gramStart"/>
      <w:r>
        <w:t>et</w:t>
      </w:r>
      <w:proofErr w:type="gramEnd"/>
      <w:r>
        <w:t xml:space="preserve"> validation d’expérience</w:t>
      </w:r>
    </w:p>
    <w:p w14:paraId="65FAF82D" w14:textId="77777777" w:rsidR="00463783" w:rsidRDefault="00463783" w:rsidP="00463783"/>
    <w:p w14:paraId="680FD666" w14:textId="5D300075" w:rsidR="00463783" w:rsidRDefault="00463783" w:rsidP="00463783">
      <w:pPr>
        <w:spacing w:line="480" w:lineRule="auto"/>
      </w:pPr>
      <w:r>
        <w:t>Je soussigné …………………………………………………………</w:t>
      </w:r>
      <w:proofErr w:type="gramStart"/>
      <w:r>
        <w:t>…….</w:t>
      </w:r>
      <w:proofErr w:type="gramEnd"/>
      <w:r>
        <w:t xml:space="preserve">.,  </w:t>
      </w:r>
      <w:r w:rsidR="008163EF">
        <w:t>(</w:t>
      </w:r>
      <w:proofErr w:type="spellStart"/>
      <w:r w:rsidR="008163EF">
        <w:t>co</w:t>
      </w:r>
      <w:proofErr w:type="spellEnd"/>
      <w:r w:rsidR="008163EF">
        <w:t>)</w:t>
      </w:r>
      <w:r>
        <w:t xml:space="preserve">responsable du CMRR de ……………………………. </w:t>
      </w:r>
      <w:proofErr w:type="gramStart"/>
      <w:r>
        <w:t>et</w:t>
      </w:r>
      <w:proofErr w:type="gramEnd"/>
      <w:r>
        <w:t xml:space="preserve"> respon</w:t>
      </w:r>
      <w:r w:rsidR="00003BC4">
        <w:t>sable universitaire du DIU MA</w:t>
      </w:r>
      <w:r w:rsidR="00003BC4" w:rsidRPr="00003BC4">
        <w:rPr>
          <w:vertAlign w:val="superscript"/>
        </w:rPr>
        <w:t>2</w:t>
      </w:r>
      <w:r w:rsidR="00003BC4">
        <w:t>, certifie par la présente que ……………………………………………………………….., étudiant au DIU MA</w:t>
      </w:r>
      <w:r w:rsidR="00003BC4" w:rsidRPr="00003BC4">
        <w:rPr>
          <w:vertAlign w:val="superscript"/>
        </w:rPr>
        <w:t>2</w:t>
      </w:r>
      <w:r w:rsidR="00003BC4">
        <w:t xml:space="preserve"> (promotion 20</w:t>
      </w:r>
      <w:r w:rsidR="00014FCE">
        <w:t>……</w:t>
      </w:r>
      <w:r w:rsidR="00003BC4">
        <w:t>-20</w:t>
      </w:r>
      <w:r w:rsidR="00014FCE">
        <w:t>……</w:t>
      </w:r>
      <w:r w:rsidR="00003BC4">
        <w:t>), remplit les conditions d’obtention du DIU</w:t>
      </w:r>
      <w:r w:rsidR="00BD1859">
        <w:t>*</w:t>
      </w:r>
      <w:r w:rsidR="00003BC4">
        <w:t xml:space="preserve"> pour les raisons suivantes :</w:t>
      </w:r>
    </w:p>
    <w:p w14:paraId="42A0F127" w14:textId="77777777" w:rsidR="00003BC4" w:rsidRDefault="006A7243" w:rsidP="00003BC4">
      <w:pPr>
        <w:pStyle w:val="ListParagraph"/>
        <w:numPr>
          <w:ilvl w:val="0"/>
          <w:numId w:val="17"/>
        </w:numPr>
        <w:spacing w:line="480" w:lineRule="auto"/>
      </w:pPr>
      <w:r>
        <w:t>L’étudiant(e)</w:t>
      </w:r>
      <w:r w:rsidR="00003BC4">
        <w:t xml:space="preserve"> a une expérience de consultation mémoire</w:t>
      </w:r>
    </w:p>
    <w:p w14:paraId="335046CD" w14:textId="77777777" w:rsidR="00003BC4" w:rsidRDefault="00003BC4" w:rsidP="00003BC4">
      <w:pPr>
        <w:pStyle w:val="ListParagraph"/>
        <w:spacing w:line="480" w:lineRule="auto"/>
        <w:ind w:left="1440"/>
      </w:pPr>
      <w:r>
        <w:t>Détailler ici 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9B8F3F3" w14:textId="77777777" w:rsidR="00003BC4" w:rsidRDefault="006A7243" w:rsidP="00003BC4">
      <w:pPr>
        <w:pStyle w:val="ListParagraph"/>
        <w:numPr>
          <w:ilvl w:val="0"/>
          <w:numId w:val="17"/>
        </w:numPr>
        <w:spacing w:line="480" w:lineRule="auto"/>
      </w:pPr>
      <w:r>
        <w:t xml:space="preserve">L’étudiant(e) </w:t>
      </w:r>
      <w:r w:rsidR="00003BC4">
        <w:t xml:space="preserve">a effectué un stage au CMRR de ……………… </w:t>
      </w:r>
      <w:r>
        <w:t>demi-journées</w:t>
      </w:r>
      <w:r w:rsidR="00003BC4">
        <w:t>.</w:t>
      </w:r>
    </w:p>
    <w:p w14:paraId="37738413" w14:textId="77777777" w:rsidR="00BD1859" w:rsidRDefault="00003BC4" w:rsidP="00014FCE">
      <w:pPr>
        <w:spacing w:line="480" w:lineRule="auto"/>
      </w:pPr>
      <w:r>
        <w:t>Attestation rédigée le ……/……/…………</w:t>
      </w:r>
      <w:r w:rsidR="00BD1859">
        <w:t>…</w:t>
      </w:r>
    </w:p>
    <w:p w14:paraId="659E9BBA" w14:textId="77777777" w:rsidR="00BD1859" w:rsidRDefault="00BD1859" w:rsidP="00003BC4">
      <w:pPr>
        <w:spacing w:line="48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  <w:t>Signature et tampon du responsable universitaire</w:t>
      </w:r>
    </w:p>
    <w:p w14:paraId="10C90BB6" w14:textId="77777777" w:rsidR="00BD1859" w:rsidRDefault="00BD1859" w:rsidP="00BD1859"/>
    <w:p w14:paraId="0BD2F021" w14:textId="77777777" w:rsidR="008F7F26" w:rsidRDefault="008F7F26" w:rsidP="00BD1859"/>
    <w:p w14:paraId="3652DF81" w14:textId="77777777" w:rsidR="00BD1859" w:rsidRDefault="00BD1859" w:rsidP="00BD1859"/>
    <w:p w14:paraId="24553693" w14:textId="77777777" w:rsidR="006A7243" w:rsidRDefault="006A7243" w:rsidP="00BD1859"/>
    <w:p w14:paraId="741B6FA7" w14:textId="77777777" w:rsidR="006A7243" w:rsidRDefault="00317D3F" w:rsidP="00BD1859">
      <w:r>
        <w:t xml:space="preserve"> </w:t>
      </w:r>
    </w:p>
    <w:p w14:paraId="5B975A18" w14:textId="77777777" w:rsidR="00BD1859" w:rsidRDefault="00BD1859" w:rsidP="00BD1859"/>
    <w:p w14:paraId="58683172" w14:textId="77777777" w:rsidR="00BD1859" w:rsidRDefault="00BD1859" w:rsidP="00BD1859">
      <w:pPr>
        <w:pBdr>
          <w:bottom w:val="single" w:sz="12" w:space="1" w:color="auto"/>
        </w:pBdr>
      </w:pPr>
    </w:p>
    <w:p w14:paraId="303DBD61" w14:textId="77777777" w:rsidR="001472E9" w:rsidRPr="001472E9" w:rsidRDefault="00BD1859" w:rsidP="008F7F26">
      <w:pPr>
        <w:spacing w:before="120"/>
        <w:jc w:val="both"/>
        <w:rPr>
          <w:sz w:val="15"/>
          <w:szCs w:val="15"/>
        </w:rPr>
      </w:pPr>
      <w:r w:rsidRPr="001472E9">
        <w:rPr>
          <w:sz w:val="15"/>
          <w:szCs w:val="15"/>
        </w:rPr>
        <w:t xml:space="preserve">* </w:t>
      </w:r>
      <w:r w:rsidRPr="001472E9">
        <w:rPr>
          <w:sz w:val="15"/>
          <w:szCs w:val="15"/>
          <w:lang w:val="en-FR"/>
        </w:rPr>
        <w:t>Le</w:t>
      </w:r>
      <w:r w:rsidRPr="001472E9">
        <w:rPr>
          <w:sz w:val="15"/>
          <w:szCs w:val="15"/>
        </w:rPr>
        <w:t xml:space="preserve"> règlement du DIU MA</w:t>
      </w:r>
      <w:r w:rsidRPr="001472E9">
        <w:rPr>
          <w:sz w:val="15"/>
          <w:szCs w:val="15"/>
          <w:vertAlign w:val="superscript"/>
        </w:rPr>
        <w:t>2</w:t>
      </w:r>
      <w:r w:rsidRPr="001472E9">
        <w:rPr>
          <w:sz w:val="15"/>
          <w:szCs w:val="15"/>
          <w:lang w:val="en-FR"/>
        </w:rPr>
        <w:t xml:space="preserve"> </w:t>
      </w:r>
      <w:r w:rsidRPr="001472E9">
        <w:rPr>
          <w:sz w:val="15"/>
          <w:szCs w:val="15"/>
        </w:rPr>
        <w:t xml:space="preserve">prévoit que le </w:t>
      </w:r>
      <w:r w:rsidRPr="001472E9">
        <w:rPr>
          <w:sz w:val="15"/>
          <w:szCs w:val="15"/>
          <w:lang w:val="en-FR"/>
        </w:rPr>
        <w:t xml:space="preserve">stage </w:t>
      </w:r>
      <w:r w:rsidRPr="001472E9">
        <w:rPr>
          <w:sz w:val="15"/>
          <w:szCs w:val="15"/>
        </w:rPr>
        <w:t>soit</w:t>
      </w:r>
      <w:r w:rsidRPr="001472E9">
        <w:rPr>
          <w:sz w:val="15"/>
          <w:szCs w:val="15"/>
          <w:lang w:val="en-FR"/>
        </w:rPr>
        <w:t xml:space="preserve"> effectué dans un CMRR. Ses modalités (durée, nombre de consultations, d’évaluations neuropsychologiques et de réunions de concertations multidisciplinaires à assister) </w:t>
      </w:r>
      <w:r w:rsidRPr="001472E9">
        <w:rPr>
          <w:sz w:val="15"/>
          <w:szCs w:val="15"/>
        </w:rPr>
        <w:t>sont</w:t>
      </w:r>
      <w:r w:rsidRPr="001472E9">
        <w:rPr>
          <w:sz w:val="15"/>
          <w:szCs w:val="15"/>
          <w:lang w:val="en-FR"/>
        </w:rPr>
        <w:t xml:space="preserve"> définies avec le responsable universitaire en fonction de l’expérience du candidat</w:t>
      </w:r>
      <w:r w:rsidRPr="001472E9">
        <w:rPr>
          <w:sz w:val="15"/>
          <w:szCs w:val="15"/>
        </w:rPr>
        <w:t xml:space="preserve"> et des possibilités locales d’accueil</w:t>
      </w:r>
      <w:r w:rsidRPr="001472E9">
        <w:rPr>
          <w:sz w:val="15"/>
          <w:szCs w:val="15"/>
          <w:lang w:val="en-FR"/>
        </w:rPr>
        <w:t xml:space="preserve">. </w:t>
      </w:r>
      <w:r w:rsidR="001472E9" w:rsidRPr="001472E9">
        <w:rPr>
          <w:sz w:val="15"/>
          <w:szCs w:val="15"/>
        </w:rPr>
        <w:t>Le DIU MA</w:t>
      </w:r>
      <w:r w:rsidR="001472E9" w:rsidRPr="001472E9">
        <w:rPr>
          <w:sz w:val="15"/>
          <w:szCs w:val="15"/>
          <w:vertAlign w:val="superscript"/>
        </w:rPr>
        <w:t>2</w:t>
      </w:r>
      <w:r w:rsidR="001472E9" w:rsidRPr="001472E9">
        <w:rPr>
          <w:sz w:val="15"/>
          <w:szCs w:val="15"/>
        </w:rPr>
        <w:t xml:space="preserve"> entend contribuer à renforcer les réseaux de centres mémoire et promouvoir la recherche clinique : un stage minimal est conseillé pour la majorité des étudiants. </w:t>
      </w:r>
      <w:r w:rsidR="001472E9">
        <w:rPr>
          <w:sz w:val="15"/>
          <w:szCs w:val="15"/>
        </w:rPr>
        <w:t>Exemples classiques :</w:t>
      </w:r>
    </w:p>
    <w:p w14:paraId="4B96F958" w14:textId="77777777" w:rsidR="00BD1859" w:rsidRPr="008F7F26" w:rsidRDefault="001472E9" w:rsidP="008F7F26">
      <w:pPr>
        <w:pStyle w:val="ListParagraph"/>
        <w:numPr>
          <w:ilvl w:val="0"/>
          <w:numId w:val="17"/>
        </w:numPr>
        <w:spacing w:before="120"/>
        <w:ind w:left="426"/>
        <w:jc w:val="both"/>
        <w:rPr>
          <w:b/>
          <w:bCs/>
          <w:sz w:val="15"/>
          <w:szCs w:val="15"/>
        </w:rPr>
      </w:pPr>
      <w:proofErr w:type="gramStart"/>
      <w:r w:rsidRPr="001472E9">
        <w:rPr>
          <w:sz w:val="15"/>
          <w:szCs w:val="15"/>
        </w:rPr>
        <w:t>un</w:t>
      </w:r>
      <w:proofErr w:type="gramEnd"/>
      <w:r w:rsidRPr="001472E9">
        <w:rPr>
          <w:sz w:val="15"/>
          <w:szCs w:val="15"/>
        </w:rPr>
        <w:t xml:space="preserve"> </w:t>
      </w:r>
      <w:r>
        <w:rPr>
          <w:sz w:val="15"/>
          <w:szCs w:val="15"/>
        </w:rPr>
        <w:t>étudiant</w:t>
      </w:r>
      <w:r w:rsidRPr="001472E9">
        <w:rPr>
          <w:sz w:val="15"/>
          <w:szCs w:val="15"/>
        </w:rPr>
        <w:t xml:space="preserve"> connu du CMRR, </w:t>
      </w:r>
      <w:r>
        <w:rPr>
          <w:sz w:val="15"/>
          <w:szCs w:val="15"/>
        </w:rPr>
        <w:t xml:space="preserve">ou </w:t>
      </w:r>
      <w:r w:rsidRPr="001472E9">
        <w:rPr>
          <w:sz w:val="15"/>
          <w:szCs w:val="15"/>
        </w:rPr>
        <w:t>interagissant régulièrement avec le CMRR</w:t>
      </w:r>
      <w:r w:rsidR="008F7F26">
        <w:rPr>
          <w:sz w:val="15"/>
          <w:szCs w:val="15"/>
        </w:rPr>
        <w:t xml:space="preserve"> (</w:t>
      </w:r>
      <w:r>
        <w:rPr>
          <w:sz w:val="15"/>
          <w:szCs w:val="15"/>
        </w:rPr>
        <w:t xml:space="preserve">notamment </w:t>
      </w:r>
      <w:r w:rsidR="008F7F26">
        <w:rPr>
          <w:sz w:val="15"/>
          <w:szCs w:val="15"/>
        </w:rPr>
        <w:t>en</w:t>
      </w:r>
      <w:r>
        <w:rPr>
          <w:sz w:val="15"/>
          <w:szCs w:val="15"/>
        </w:rPr>
        <w:t xml:space="preserve"> recherche clinique</w:t>
      </w:r>
      <w:r w:rsidR="008F7F26">
        <w:rPr>
          <w:sz w:val="15"/>
          <w:szCs w:val="15"/>
        </w:rPr>
        <w:t>)</w:t>
      </w:r>
      <w:r>
        <w:rPr>
          <w:sz w:val="15"/>
          <w:szCs w:val="15"/>
        </w:rPr>
        <w:t xml:space="preserve">, </w:t>
      </w:r>
      <w:r w:rsidRPr="001472E9">
        <w:rPr>
          <w:sz w:val="15"/>
          <w:szCs w:val="15"/>
        </w:rPr>
        <w:t xml:space="preserve">et ayant une expérience solide de consultation mémoire </w:t>
      </w:r>
      <w:r w:rsidRPr="008F7F26">
        <w:rPr>
          <w:b/>
          <w:bCs/>
          <w:sz w:val="15"/>
          <w:szCs w:val="15"/>
        </w:rPr>
        <w:t>peut être exempté de stage</w:t>
      </w:r>
    </w:p>
    <w:p w14:paraId="79E88D44" w14:textId="77777777" w:rsidR="001472E9" w:rsidRDefault="001472E9" w:rsidP="008F7F26">
      <w:pPr>
        <w:pStyle w:val="ListParagraph"/>
        <w:numPr>
          <w:ilvl w:val="0"/>
          <w:numId w:val="17"/>
        </w:numPr>
        <w:spacing w:before="120"/>
        <w:ind w:left="426"/>
        <w:jc w:val="both"/>
        <w:rPr>
          <w:sz w:val="15"/>
          <w:szCs w:val="15"/>
        </w:rPr>
      </w:pPr>
      <w:proofErr w:type="gramStart"/>
      <w:r>
        <w:rPr>
          <w:sz w:val="15"/>
          <w:szCs w:val="15"/>
        </w:rPr>
        <w:t>un</w:t>
      </w:r>
      <w:proofErr w:type="gramEnd"/>
      <w:r>
        <w:rPr>
          <w:sz w:val="15"/>
          <w:szCs w:val="15"/>
        </w:rPr>
        <w:t xml:space="preserve"> étudiant exerçant en centre mémoire de proximité </w:t>
      </w:r>
      <w:r w:rsidR="00910FD4">
        <w:rPr>
          <w:sz w:val="15"/>
          <w:szCs w:val="15"/>
        </w:rPr>
        <w:t xml:space="preserve">ayant </w:t>
      </w:r>
      <w:r w:rsidR="00910FD4" w:rsidRPr="001472E9">
        <w:rPr>
          <w:sz w:val="15"/>
          <w:szCs w:val="15"/>
        </w:rPr>
        <w:t>une expérience solide de consultation mémoire</w:t>
      </w:r>
      <w:r w:rsidR="00910FD4">
        <w:rPr>
          <w:sz w:val="15"/>
          <w:szCs w:val="15"/>
        </w:rPr>
        <w:t xml:space="preserve"> mais ayant peu d’interactions avec le CMRR peut être convié à passer </w:t>
      </w:r>
      <w:r w:rsidR="00910FD4" w:rsidRPr="008F7F26">
        <w:rPr>
          <w:b/>
          <w:bCs/>
          <w:sz w:val="15"/>
          <w:szCs w:val="15"/>
        </w:rPr>
        <w:t xml:space="preserve">2-3 </w:t>
      </w:r>
      <w:r w:rsidR="004E6EAC" w:rsidRPr="008F7F26">
        <w:rPr>
          <w:b/>
          <w:bCs/>
          <w:sz w:val="15"/>
          <w:szCs w:val="15"/>
        </w:rPr>
        <w:t>demi-</w:t>
      </w:r>
      <w:r w:rsidR="00910FD4" w:rsidRPr="008F7F26">
        <w:rPr>
          <w:b/>
          <w:bCs/>
          <w:sz w:val="15"/>
          <w:szCs w:val="15"/>
        </w:rPr>
        <w:t xml:space="preserve">journées au CMRR </w:t>
      </w:r>
      <w:r w:rsidR="00910FD4">
        <w:rPr>
          <w:sz w:val="15"/>
          <w:szCs w:val="15"/>
        </w:rPr>
        <w:t>et participer aux staffs multidisciplinaires</w:t>
      </w:r>
      <w:r w:rsidR="008F7F26">
        <w:rPr>
          <w:sz w:val="15"/>
          <w:szCs w:val="15"/>
        </w:rPr>
        <w:t xml:space="preserve"> </w:t>
      </w:r>
      <w:r w:rsidR="006A7243">
        <w:rPr>
          <w:sz w:val="15"/>
          <w:szCs w:val="15"/>
        </w:rPr>
        <w:t xml:space="preserve">ou à quelques consultations de recours tertiaire ; l’ambition est de </w:t>
      </w:r>
      <w:r w:rsidR="00910FD4">
        <w:rPr>
          <w:sz w:val="15"/>
          <w:szCs w:val="15"/>
        </w:rPr>
        <w:t xml:space="preserve">favoriser le recours tertiaire, l’adressage de patients </w:t>
      </w:r>
      <w:r w:rsidR="008F7F26">
        <w:rPr>
          <w:sz w:val="15"/>
          <w:szCs w:val="15"/>
        </w:rPr>
        <w:t>dans</w:t>
      </w:r>
      <w:r w:rsidR="00910FD4">
        <w:rPr>
          <w:sz w:val="15"/>
          <w:szCs w:val="15"/>
        </w:rPr>
        <w:t xml:space="preserve"> les études et les interactions entre CMRR et CM de proximité</w:t>
      </w:r>
    </w:p>
    <w:p w14:paraId="698063E9" w14:textId="77777777" w:rsidR="001472E9" w:rsidRPr="008F7F26" w:rsidRDefault="00910FD4" w:rsidP="008F7F26">
      <w:pPr>
        <w:pStyle w:val="ListParagraph"/>
        <w:numPr>
          <w:ilvl w:val="0"/>
          <w:numId w:val="17"/>
        </w:numPr>
        <w:spacing w:before="120"/>
        <w:ind w:left="426"/>
        <w:jc w:val="both"/>
        <w:rPr>
          <w:sz w:val="15"/>
          <w:szCs w:val="15"/>
        </w:rPr>
      </w:pPr>
      <w:proofErr w:type="gramStart"/>
      <w:r w:rsidRPr="008F7F26">
        <w:rPr>
          <w:sz w:val="15"/>
          <w:szCs w:val="15"/>
        </w:rPr>
        <w:t>un</w:t>
      </w:r>
      <w:proofErr w:type="gramEnd"/>
      <w:r w:rsidRPr="008F7F26">
        <w:rPr>
          <w:sz w:val="15"/>
          <w:szCs w:val="15"/>
        </w:rPr>
        <w:t xml:space="preserve"> étudiant sans expérience de consultation mémoire (ex : interne) devra en revanche valider un stage conséquent d’au moins 20</w:t>
      </w:r>
      <w:r w:rsidR="004E6EAC" w:rsidRPr="008F7F26">
        <w:rPr>
          <w:sz w:val="15"/>
          <w:szCs w:val="15"/>
        </w:rPr>
        <w:t xml:space="preserve"> demi-journées ; le </w:t>
      </w:r>
      <w:r w:rsidR="008F7F26" w:rsidRPr="008F7F26">
        <w:rPr>
          <w:sz w:val="15"/>
          <w:szCs w:val="15"/>
        </w:rPr>
        <w:t xml:space="preserve">stage peut être effectué dans les 2 ans suivant la validation des épreuves théoriques : aussi, une validation par l’expérience est possible selon les modalités ci-dessus si l’étudiant s’apprête à exercer en CM. </w:t>
      </w:r>
    </w:p>
    <w:sectPr w:rsidR="001472E9" w:rsidRPr="008F7F26" w:rsidSect="00034A07">
      <w:headerReference w:type="default" r:id="rId7"/>
      <w:footerReference w:type="even" r:id="rId8"/>
      <w:foot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C42C6E" w14:textId="77777777" w:rsidR="00A25B8A" w:rsidRDefault="00A25B8A" w:rsidP="00DB626C">
      <w:r>
        <w:separator/>
      </w:r>
    </w:p>
  </w:endnote>
  <w:endnote w:type="continuationSeparator" w:id="0">
    <w:p w14:paraId="0C9E9494" w14:textId="77777777" w:rsidR="00A25B8A" w:rsidRDefault="00A25B8A" w:rsidP="00DB62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24B07" w14:textId="77777777" w:rsidR="00E662D2" w:rsidRDefault="00E662D2" w:rsidP="00DB626C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A8548D3" w14:textId="77777777" w:rsidR="00E662D2" w:rsidRDefault="00E662D2" w:rsidP="00DB62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FE71B" w14:textId="77777777" w:rsidR="00E662D2" w:rsidRPr="00DB626C" w:rsidRDefault="00E662D2" w:rsidP="00DB626C">
    <w:pPr>
      <w:pStyle w:val="Footer"/>
      <w:jc w:val="center"/>
      <w:rPr>
        <w:rStyle w:val="PageNumber"/>
        <w:sz w:val="16"/>
      </w:rPr>
    </w:pPr>
    <w:r w:rsidRPr="00DB626C">
      <w:rPr>
        <w:rStyle w:val="PageNumber"/>
        <w:sz w:val="16"/>
      </w:rPr>
      <w:fldChar w:fldCharType="begin"/>
    </w:r>
    <w:r w:rsidRPr="00DB626C">
      <w:rPr>
        <w:rStyle w:val="PageNumber"/>
        <w:sz w:val="16"/>
      </w:rPr>
      <w:instrText xml:space="preserve">PAGE  </w:instrText>
    </w:r>
    <w:r w:rsidRPr="00DB626C">
      <w:rPr>
        <w:rStyle w:val="PageNumber"/>
        <w:sz w:val="16"/>
      </w:rPr>
      <w:fldChar w:fldCharType="separate"/>
    </w:r>
    <w:r>
      <w:rPr>
        <w:rStyle w:val="PageNumber"/>
        <w:noProof/>
        <w:sz w:val="16"/>
      </w:rPr>
      <w:t>1</w:t>
    </w:r>
    <w:r w:rsidRPr="00DB626C">
      <w:rPr>
        <w:rStyle w:val="PageNumber"/>
        <w:sz w:val="16"/>
      </w:rPr>
      <w:fldChar w:fldCharType="end"/>
    </w:r>
  </w:p>
  <w:p w14:paraId="7FC1B66B" w14:textId="0134F37C" w:rsidR="00E662D2" w:rsidRPr="007015B4" w:rsidRDefault="00377EFD" w:rsidP="006478F1">
    <w:pPr>
      <w:jc w:val="center"/>
    </w:pPr>
    <w:r>
      <w:rPr>
        <w:noProof/>
      </w:rPr>
      <w:drawing>
        <wp:inline distT="0" distB="0" distL="0" distR="0" wp14:anchorId="676D8F25" wp14:editId="711979FF">
          <wp:extent cx="4693827" cy="528320"/>
          <wp:effectExtent l="0" t="0" r="5715" b="508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 rotWithShape="1">
                  <a:blip r:embed="rId1"/>
                  <a:srcRect l="18466"/>
                  <a:stretch/>
                </pic:blipFill>
                <pic:spPr bwMode="auto">
                  <a:xfrm>
                    <a:off x="0" y="0"/>
                    <a:ext cx="4693827" cy="528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DBD8EF" w14:textId="77777777" w:rsidR="00A25B8A" w:rsidRDefault="00A25B8A" w:rsidP="00DB626C">
      <w:r>
        <w:separator/>
      </w:r>
    </w:p>
  </w:footnote>
  <w:footnote w:type="continuationSeparator" w:id="0">
    <w:p w14:paraId="4C547E52" w14:textId="77777777" w:rsidR="00A25B8A" w:rsidRDefault="00A25B8A" w:rsidP="00DB62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0"/>
      <w:gridCol w:w="4536"/>
    </w:tblGrid>
    <w:tr w:rsidR="00E662D2" w14:paraId="0D74B6DC" w14:textId="77777777" w:rsidTr="00DF26DE">
      <w:tc>
        <w:tcPr>
          <w:tcW w:w="4603" w:type="dxa"/>
          <w:vAlign w:val="center"/>
        </w:tcPr>
        <w:p w14:paraId="0FF1C4A7" w14:textId="77777777" w:rsidR="00E662D2" w:rsidRPr="00DF26DE" w:rsidRDefault="00E662D2" w:rsidP="004F17EA">
          <w:pPr>
            <w:pStyle w:val="NoSpacing"/>
          </w:pPr>
          <w:proofErr w:type="gramStart"/>
          <w:r w:rsidRPr="00DF26DE">
            <w:t>diplôme</w:t>
          </w:r>
          <w:proofErr w:type="gramEnd"/>
          <w:r w:rsidRPr="00DF26DE">
            <w:t xml:space="preserve"> interuniversitaire</w:t>
          </w:r>
        </w:p>
        <w:p w14:paraId="4911E6F3" w14:textId="77777777" w:rsidR="00E662D2" w:rsidRPr="00DF26DE" w:rsidRDefault="00E662D2" w:rsidP="004F17EA">
          <w:pPr>
            <w:pStyle w:val="NoSpacing"/>
          </w:pPr>
          <w:proofErr w:type="gramStart"/>
          <w:r w:rsidRPr="00DF26DE">
            <w:t>diagnostic</w:t>
          </w:r>
          <w:proofErr w:type="gramEnd"/>
          <w:r w:rsidRPr="00DF26DE">
            <w:t xml:space="preserve"> et prise en charge</w:t>
          </w:r>
        </w:p>
        <w:p w14:paraId="4ED5DF87" w14:textId="77777777" w:rsidR="00E662D2" w:rsidRDefault="00E662D2" w:rsidP="004F17EA">
          <w:pPr>
            <w:pStyle w:val="NoSpacing"/>
          </w:pPr>
          <w:proofErr w:type="gramStart"/>
          <w:r>
            <w:t>maladies</w:t>
          </w:r>
          <w:proofErr w:type="gramEnd"/>
          <w:r>
            <w:t xml:space="preserve"> d’A</w:t>
          </w:r>
          <w:r w:rsidRPr="00DF26DE">
            <w:t>lzheimer et apparentées</w:t>
          </w:r>
        </w:p>
      </w:tc>
      <w:tc>
        <w:tcPr>
          <w:tcW w:w="4603" w:type="dxa"/>
          <w:vAlign w:val="center"/>
        </w:tcPr>
        <w:p w14:paraId="7DED236B" w14:textId="77777777" w:rsidR="00E662D2" w:rsidRDefault="00E662D2" w:rsidP="00DB626C">
          <w:pPr>
            <w:pStyle w:val="Header"/>
            <w:jc w:val="right"/>
          </w:pPr>
          <w:r w:rsidRPr="00B457D2">
            <w:rPr>
              <w:noProof/>
              <w:lang w:eastAsia="fr-FR"/>
            </w:rPr>
            <w:drawing>
              <wp:inline distT="0" distB="0" distL="0" distR="0" wp14:anchorId="6BB28D16" wp14:editId="3BDB862B">
                <wp:extent cx="973765" cy="402782"/>
                <wp:effectExtent l="0" t="0" r="4445" b="381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3018" cy="4231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197DA7B" w14:textId="77777777" w:rsidR="00E662D2" w:rsidRDefault="00E662D2" w:rsidP="00DB626C">
    <w:pPr>
      <w:pStyle w:val="Header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71FC9"/>
    <w:multiLevelType w:val="hybridMultilevel"/>
    <w:tmpl w:val="4846FB6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A45196"/>
    <w:multiLevelType w:val="multilevel"/>
    <w:tmpl w:val="7102D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96B207C"/>
    <w:multiLevelType w:val="hybridMultilevel"/>
    <w:tmpl w:val="A42E0858"/>
    <w:lvl w:ilvl="0" w:tplc="E17011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FD65DB"/>
    <w:multiLevelType w:val="hybridMultilevel"/>
    <w:tmpl w:val="A0CEA4D2"/>
    <w:lvl w:ilvl="0" w:tplc="5B72851C">
      <w:start w:val="3"/>
      <w:numFmt w:val="bullet"/>
      <w:lvlText w:val="-"/>
      <w:lvlJc w:val="left"/>
      <w:pPr>
        <w:ind w:left="720" w:hanging="360"/>
      </w:pPr>
      <w:rPr>
        <w:rFonts w:ascii="Helvetica" w:eastAsiaTheme="minorEastAsia" w:hAnsi="Helvetica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2B70BF"/>
    <w:multiLevelType w:val="hybridMultilevel"/>
    <w:tmpl w:val="E174A848"/>
    <w:lvl w:ilvl="0" w:tplc="5B72851C">
      <w:start w:val="3"/>
      <w:numFmt w:val="bullet"/>
      <w:lvlText w:val="-"/>
      <w:lvlJc w:val="left"/>
      <w:pPr>
        <w:ind w:left="720" w:hanging="360"/>
      </w:pPr>
      <w:rPr>
        <w:rFonts w:ascii="Helvetica" w:eastAsiaTheme="minorEastAsia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703074"/>
    <w:multiLevelType w:val="hybridMultilevel"/>
    <w:tmpl w:val="207213F2"/>
    <w:lvl w:ilvl="0" w:tplc="643E2886">
      <w:start w:val="59"/>
      <w:numFmt w:val="bullet"/>
      <w:lvlText w:val="-"/>
      <w:lvlJc w:val="left"/>
      <w:pPr>
        <w:ind w:left="720" w:hanging="360"/>
      </w:pPr>
      <w:rPr>
        <w:rFonts w:ascii="Helvetica" w:eastAsiaTheme="minorEastAsia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E106C1"/>
    <w:multiLevelType w:val="hybridMultilevel"/>
    <w:tmpl w:val="77AC5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5B1DD5"/>
    <w:multiLevelType w:val="hybridMultilevel"/>
    <w:tmpl w:val="2514E632"/>
    <w:lvl w:ilvl="0" w:tplc="92DECDBC">
      <w:start w:val="6"/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8A2C49"/>
    <w:multiLevelType w:val="hybridMultilevel"/>
    <w:tmpl w:val="1B529914"/>
    <w:lvl w:ilvl="0" w:tplc="80F6BB3A">
      <w:start w:val="2"/>
      <w:numFmt w:val="bullet"/>
      <w:lvlText w:val="-"/>
      <w:lvlJc w:val="left"/>
      <w:pPr>
        <w:ind w:left="720" w:hanging="360"/>
      </w:pPr>
      <w:rPr>
        <w:rFonts w:ascii="Helvetica" w:eastAsiaTheme="minorEastAsia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A4636D"/>
    <w:multiLevelType w:val="hybridMultilevel"/>
    <w:tmpl w:val="2AA216F0"/>
    <w:lvl w:ilvl="0" w:tplc="D19A8012">
      <w:start w:val="1"/>
      <w:numFmt w:val="bullet"/>
      <w:lvlText w:val="-"/>
      <w:lvlJc w:val="left"/>
      <w:pPr>
        <w:ind w:left="360" w:hanging="360"/>
      </w:pPr>
      <w:rPr>
        <w:rFonts w:ascii="Helvetica" w:eastAsiaTheme="minorEastAsia" w:hAnsi="Helvetica" w:cs="Helvetica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38B48CB"/>
    <w:multiLevelType w:val="hybridMultilevel"/>
    <w:tmpl w:val="D4704C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C8D5D33"/>
    <w:multiLevelType w:val="hybridMultilevel"/>
    <w:tmpl w:val="3914FF18"/>
    <w:lvl w:ilvl="0" w:tplc="60BCA0A4">
      <w:start w:val="14"/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603F13D6"/>
    <w:multiLevelType w:val="hybridMultilevel"/>
    <w:tmpl w:val="6F6A9FD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3E93658"/>
    <w:multiLevelType w:val="hybridMultilevel"/>
    <w:tmpl w:val="98FC9CD2"/>
    <w:lvl w:ilvl="0" w:tplc="D19A8012">
      <w:start w:val="1"/>
      <w:numFmt w:val="bullet"/>
      <w:lvlText w:val="-"/>
      <w:lvlJc w:val="left"/>
      <w:pPr>
        <w:ind w:left="720" w:hanging="360"/>
      </w:pPr>
      <w:rPr>
        <w:rFonts w:ascii="Helvetica" w:eastAsiaTheme="minorEastAsia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185E2B"/>
    <w:multiLevelType w:val="hybridMultilevel"/>
    <w:tmpl w:val="D28E337C"/>
    <w:lvl w:ilvl="0" w:tplc="D19A8012">
      <w:start w:val="1"/>
      <w:numFmt w:val="bullet"/>
      <w:lvlText w:val="-"/>
      <w:lvlJc w:val="left"/>
      <w:pPr>
        <w:ind w:left="360" w:hanging="360"/>
      </w:pPr>
      <w:rPr>
        <w:rFonts w:ascii="Helvetica" w:eastAsiaTheme="minorEastAsia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1535D48"/>
    <w:multiLevelType w:val="hybridMultilevel"/>
    <w:tmpl w:val="DC3C6B94"/>
    <w:lvl w:ilvl="0" w:tplc="6574869C">
      <w:start w:val="1"/>
      <w:numFmt w:val="bullet"/>
      <w:lvlText w:val="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B1416D"/>
    <w:multiLevelType w:val="hybridMultilevel"/>
    <w:tmpl w:val="138C318C"/>
    <w:lvl w:ilvl="0" w:tplc="51409CF6">
      <w:start w:val="20"/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784A2A"/>
    <w:multiLevelType w:val="hybridMultilevel"/>
    <w:tmpl w:val="CDE42A4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31043371">
    <w:abstractNumId w:val="17"/>
  </w:num>
  <w:num w:numId="2" w16cid:durableId="387263803">
    <w:abstractNumId w:val="2"/>
  </w:num>
  <w:num w:numId="3" w16cid:durableId="307437573">
    <w:abstractNumId w:val="13"/>
  </w:num>
  <w:num w:numId="4" w16cid:durableId="166096562">
    <w:abstractNumId w:val="14"/>
  </w:num>
  <w:num w:numId="5" w16cid:durableId="926425608">
    <w:abstractNumId w:val="12"/>
  </w:num>
  <w:num w:numId="6" w16cid:durableId="1689600259">
    <w:abstractNumId w:val="0"/>
  </w:num>
  <w:num w:numId="7" w16cid:durableId="566459657">
    <w:abstractNumId w:val="9"/>
  </w:num>
  <w:num w:numId="8" w16cid:durableId="1474326446">
    <w:abstractNumId w:val="15"/>
  </w:num>
  <w:num w:numId="9" w16cid:durableId="1825198260">
    <w:abstractNumId w:val="8"/>
  </w:num>
  <w:num w:numId="10" w16cid:durableId="1684668553">
    <w:abstractNumId w:val="4"/>
  </w:num>
  <w:num w:numId="11" w16cid:durableId="1545288825">
    <w:abstractNumId w:val="3"/>
  </w:num>
  <w:num w:numId="12" w16cid:durableId="2038894837">
    <w:abstractNumId w:val="6"/>
  </w:num>
  <w:num w:numId="13" w16cid:durableId="901214415">
    <w:abstractNumId w:val="1"/>
  </w:num>
  <w:num w:numId="14" w16cid:durableId="1464696570">
    <w:abstractNumId w:val="5"/>
  </w:num>
  <w:num w:numId="15" w16cid:durableId="671757365">
    <w:abstractNumId w:val="7"/>
  </w:num>
  <w:num w:numId="16" w16cid:durableId="73668998">
    <w:abstractNumId w:val="16"/>
  </w:num>
  <w:num w:numId="17" w16cid:durableId="1255898296">
    <w:abstractNumId w:val="11"/>
  </w:num>
  <w:num w:numId="18" w16cid:durableId="12255278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1"/>
  <w:hideSpellingErrors/>
  <w:hideGrammaticalError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388"/>
    <w:rsid w:val="00001816"/>
    <w:rsid w:val="00003BC4"/>
    <w:rsid w:val="0001193E"/>
    <w:rsid w:val="00014FCE"/>
    <w:rsid w:val="000205D0"/>
    <w:rsid w:val="000219BA"/>
    <w:rsid w:val="00023CAC"/>
    <w:rsid w:val="00034A07"/>
    <w:rsid w:val="00035B3D"/>
    <w:rsid w:val="0003752C"/>
    <w:rsid w:val="0004255D"/>
    <w:rsid w:val="00042B3E"/>
    <w:rsid w:val="000455BB"/>
    <w:rsid w:val="0005343C"/>
    <w:rsid w:val="00056EED"/>
    <w:rsid w:val="0006232C"/>
    <w:rsid w:val="00063CC6"/>
    <w:rsid w:val="0006620F"/>
    <w:rsid w:val="00067A2B"/>
    <w:rsid w:val="00070729"/>
    <w:rsid w:val="00070E75"/>
    <w:rsid w:val="000722C7"/>
    <w:rsid w:val="000762EC"/>
    <w:rsid w:val="0008075E"/>
    <w:rsid w:val="00080BB9"/>
    <w:rsid w:val="000811C8"/>
    <w:rsid w:val="000936C8"/>
    <w:rsid w:val="000A5FA1"/>
    <w:rsid w:val="000A6A32"/>
    <w:rsid w:val="000B503B"/>
    <w:rsid w:val="000C1ED0"/>
    <w:rsid w:val="000C3569"/>
    <w:rsid w:val="000C5909"/>
    <w:rsid w:val="000D06D3"/>
    <w:rsid w:val="000D509D"/>
    <w:rsid w:val="000E050B"/>
    <w:rsid w:val="000E4F64"/>
    <w:rsid w:val="000E57ED"/>
    <w:rsid w:val="000E678F"/>
    <w:rsid w:val="000F1C73"/>
    <w:rsid w:val="000F1DDE"/>
    <w:rsid w:val="000F3A42"/>
    <w:rsid w:val="000F7C45"/>
    <w:rsid w:val="00104AF5"/>
    <w:rsid w:val="00105EC8"/>
    <w:rsid w:val="001063CA"/>
    <w:rsid w:val="00106E61"/>
    <w:rsid w:val="00110BD6"/>
    <w:rsid w:val="00110C92"/>
    <w:rsid w:val="00120F6D"/>
    <w:rsid w:val="00120FED"/>
    <w:rsid w:val="001277EB"/>
    <w:rsid w:val="00127B88"/>
    <w:rsid w:val="00136C56"/>
    <w:rsid w:val="001377F1"/>
    <w:rsid w:val="001431E2"/>
    <w:rsid w:val="001436AE"/>
    <w:rsid w:val="00146432"/>
    <w:rsid w:val="00147224"/>
    <w:rsid w:val="001472E9"/>
    <w:rsid w:val="00151F77"/>
    <w:rsid w:val="0016215F"/>
    <w:rsid w:val="00166587"/>
    <w:rsid w:val="0017331D"/>
    <w:rsid w:val="00176C8D"/>
    <w:rsid w:val="001813B1"/>
    <w:rsid w:val="00181FD9"/>
    <w:rsid w:val="001863BA"/>
    <w:rsid w:val="00191737"/>
    <w:rsid w:val="0019227A"/>
    <w:rsid w:val="001A13A6"/>
    <w:rsid w:val="001A273F"/>
    <w:rsid w:val="001A7CCE"/>
    <w:rsid w:val="001B3992"/>
    <w:rsid w:val="001C0821"/>
    <w:rsid w:val="001C0E87"/>
    <w:rsid w:val="001C1155"/>
    <w:rsid w:val="001C188B"/>
    <w:rsid w:val="001C2957"/>
    <w:rsid w:val="001C4FDD"/>
    <w:rsid w:val="001C6864"/>
    <w:rsid w:val="001C7566"/>
    <w:rsid w:val="001D74C2"/>
    <w:rsid w:val="001D75DF"/>
    <w:rsid w:val="001E0662"/>
    <w:rsid w:val="001E2113"/>
    <w:rsid w:val="001E5DE3"/>
    <w:rsid w:val="001E722E"/>
    <w:rsid w:val="001F1364"/>
    <w:rsid w:val="001F18B0"/>
    <w:rsid w:val="00206F64"/>
    <w:rsid w:val="00211926"/>
    <w:rsid w:val="00211C34"/>
    <w:rsid w:val="00221555"/>
    <w:rsid w:val="00233C7E"/>
    <w:rsid w:val="00236386"/>
    <w:rsid w:val="002379E2"/>
    <w:rsid w:val="0024118D"/>
    <w:rsid w:val="00241DDD"/>
    <w:rsid w:val="00255819"/>
    <w:rsid w:val="00257DFD"/>
    <w:rsid w:val="002629D1"/>
    <w:rsid w:val="00262FBE"/>
    <w:rsid w:val="00264380"/>
    <w:rsid w:val="002651AC"/>
    <w:rsid w:val="0028062A"/>
    <w:rsid w:val="002818E5"/>
    <w:rsid w:val="0028215E"/>
    <w:rsid w:val="002920B3"/>
    <w:rsid w:val="00294F63"/>
    <w:rsid w:val="00296076"/>
    <w:rsid w:val="002A6D14"/>
    <w:rsid w:val="002A6DB6"/>
    <w:rsid w:val="002A7DEA"/>
    <w:rsid w:val="002B339F"/>
    <w:rsid w:val="002C5E81"/>
    <w:rsid w:val="002C5FA6"/>
    <w:rsid w:val="002C7F34"/>
    <w:rsid w:val="002D074A"/>
    <w:rsid w:val="002D3612"/>
    <w:rsid w:val="002E23C5"/>
    <w:rsid w:val="002E77C3"/>
    <w:rsid w:val="002F2DC3"/>
    <w:rsid w:val="002F7079"/>
    <w:rsid w:val="003001B6"/>
    <w:rsid w:val="00303BA0"/>
    <w:rsid w:val="003135C6"/>
    <w:rsid w:val="00316272"/>
    <w:rsid w:val="00317D3F"/>
    <w:rsid w:val="003256C3"/>
    <w:rsid w:val="00327BC8"/>
    <w:rsid w:val="00327F14"/>
    <w:rsid w:val="00330B7F"/>
    <w:rsid w:val="00337A13"/>
    <w:rsid w:val="003509FA"/>
    <w:rsid w:val="00352ECF"/>
    <w:rsid w:val="00352F0D"/>
    <w:rsid w:val="00353218"/>
    <w:rsid w:val="00355FC9"/>
    <w:rsid w:val="00365A76"/>
    <w:rsid w:val="00365BD5"/>
    <w:rsid w:val="00370200"/>
    <w:rsid w:val="00372CE6"/>
    <w:rsid w:val="00377428"/>
    <w:rsid w:val="00377EFD"/>
    <w:rsid w:val="00381BD5"/>
    <w:rsid w:val="00382E72"/>
    <w:rsid w:val="00382F12"/>
    <w:rsid w:val="00383DF0"/>
    <w:rsid w:val="00390E2B"/>
    <w:rsid w:val="00394943"/>
    <w:rsid w:val="003961A7"/>
    <w:rsid w:val="003977E9"/>
    <w:rsid w:val="00397F9D"/>
    <w:rsid w:val="003A0821"/>
    <w:rsid w:val="003A10BB"/>
    <w:rsid w:val="003A659F"/>
    <w:rsid w:val="003B1209"/>
    <w:rsid w:val="003B18EA"/>
    <w:rsid w:val="003B48A3"/>
    <w:rsid w:val="003B6362"/>
    <w:rsid w:val="003B707E"/>
    <w:rsid w:val="003C4BED"/>
    <w:rsid w:val="003C5E1F"/>
    <w:rsid w:val="003D0738"/>
    <w:rsid w:val="003D0906"/>
    <w:rsid w:val="003D09B7"/>
    <w:rsid w:val="003D403D"/>
    <w:rsid w:val="003E1175"/>
    <w:rsid w:val="003E3669"/>
    <w:rsid w:val="003E41DA"/>
    <w:rsid w:val="003E6CE0"/>
    <w:rsid w:val="003F2D72"/>
    <w:rsid w:val="003F7582"/>
    <w:rsid w:val="00400C43"/>
    <w:rsid w:val="00413542"/>
    <w:rsid w:val="00414202"/>
    <w:rsid w:val="00415CA3"/>
    <w:rsid w:val="004230D2"/>
    <w:rsid w:val="00427ED1"/>
    <w:rsid w:val="00435A26"/>
    <w:rsid w:val="004454CA"/>
    <w:rsid w:val="0045056E"/>
    <w:rsid w:val="004508FE"/>
    <w:rsid w:val="0045550D"/>
    <w:rsid w:val="00455871"/>
    <w:rsid w:val="00463783"/>
    <w:rsid w:val="004707AA"/>
    <w:rsid w:val="004824AF"/>
    <w:rsid w:val="00493205"/>
    <w:rsid w:val="0049324D"/>
    <w:rsid w:val="0049736F"/>
    <w:rsid w:val="004973F6"/>
    <w:rsid w:val="004A4B6D"/>
    <w:rsid w:val="004A4C7F"/>
    <w:rsid w:val="004B2ADB"/>
    <w:rsid w:val="004B47E7"/>
    <w:rsid w:val="004C4FDC"/>
    <w:rsid w:val="004D4C08"/>
    <w:rsid w:val="004D4D5E"/>
    <w:rsid w:val="004D5E64"/>
    <w:rsid w:val="004E6EAC"/>
    <w:rsid w:val="004F17EA"/>
    <w:rsid w:val="004F22B7"/>
    <w:rsid w:val="004F7DD6"/>
    <w:rsid w:val="005059E7"/>
    <w:rsid w:val="0051175B"/>
    <w:rsid w:val="00521D1C"/>
    <w:rsid w:val="0052347E"/>
    <w:rsid w:val="00527388"/>
    <w:rsid w:val="005322E7"/>
    <w:rsid w:val="00532710"/>
    <w:rsid w:val="00535CC9"/>
    <w:rsid w:val="005374E0"/>
    <w:rsid w:val="00543DA8"/>
    <w:rsid w:val="00545C97"/>
    <w:rsid w:val="00552E64"/>
    <w:rsid w:val="00560D8C"/>
    <w:rsid w:val="005616E5"/>
    <w:rsid w:val="00562B6A"/>
    <w:rsid w:val="005748F5"/>
    <w:rsid w:val="00583F64"/>
    <w:rsid w:val="005857A5"/>
    <w:rsid w:val="0059156D"/>
    <w:rsid w:val="00591CD3"/>
    <w:rsid w:val="005928CC"/>
    <w:rsid w:val="005A0E14"/>
    <w:rsid w:val="005B0310"/>
    <w:rsid w:val="005B5E66"/>
    <w:rsid w:val="005B6F7E"/>
    <w:rsid w:val="005B7E29"/>
    <w:rsid w:val="005D0449"/>
    <w:rsid w:val="005D4061"/>
    <w:rsid w:val="005D5A78"/>
    <w:rsid w:val="005E0315"/>
    <w:rsid w:val="005E6DDA"/>
    <w:rsid w:val="005F0880"/>
    <w:rsid w:val="005F0AE4"/>
    <w:rsid w:val="005F4692"/>
    <w:rsid w:val="00605E1D"/>
    <w:rsid w:val="0062081E"/>
    <w:rsid w:val="00620D1D"/>
    <w:rsid w:val="0062280E"/>
    <w:rsid w:val="00625C0A"/>
    <w:rsid w:val="00631FA9"/>
    <w:rsid w:val="006345C5"/>
    <w:rsid w:val="00636623"/>
    <w:rsid w:val="0064186E"/>
    <w:rsid w:val="006478F1"/>
    <w:rsid w:val="006573A9"/>
    <w:rsid w:val="00657A41"/>
    <w:rsid w:val="00660A1F"/>
    <w:rsid w:val="00661F06"/>
    <w:rsid w:val="00663699"/>
    <w:rsid w:val="0066732C"/>
    <w:rsid w:val="00673AE2"/>
    <w:rsid w:val="00675A24"/>
    <w:rsid w:val="00676B2B"/>
    <w:rsid w:val="006778E4"/>
    <w:rsid w:val="00680C37"/>
    <w:rsid w:val="006A7243"/>
    <w:rsid w:val="006A7D1C"/>
    <w:rsid w:val="006B798B"/>
    <w:rsid w:val="006C0138"/>
    <w:rsid w:val="006C47DF"/>
    <w:rsid w:val="006C64D4"/>
    <w:rsid w:val="006C6DAE"/>
    <w:rsid w:val="006C72FC"/>
    <w:rsid w:val="006C7836"/>
    <w:rsid w:val="006D6621"/>
    <w:rsid w:val="006D6D8A"/>
    <w:rsid w:val="006E0500"/>
    <w:rsid w:val="006E39CE"/>
    <w:rsid w:val="006E4868"/>
    <w:rsid w:val="006E68B0"/>
    <w:rsid w:val="006F2BC9"/>
    <w:rsid w:val="006F5E7D"/>
    <w:rsid w:val="00700967"/>
    <w:rsid w:val="007015B4"/>
    <w:rsid w:val="007024E9"/>
    <w:rsid w:val="00702B05"/>
    <w:rsid w:val="00706E02"/>
    <w:rsid w:val="007120F1"/>
    <w:rsid w:val="00712436"/>
    <w:rsid w:val="007139D1"/>
    <w:rsid w:val="00715CFE"/>
    <w:rsid w:val="0072524A"/>
    <w:rsid w:val="00736FA8"/>
    <w:rsid w:val="00745A55"/>
    <w:rsid w:val="0074647A"/>
    <w:rsid w:val="00747C8B"/>
    <w:rsid w:val="00750B65"/>
    <w:rsid w:val="007547D4"/>
    <w:rsid w:val="00755B25"/>
    <w:rsid w:val="00770A1C"/>
    <w:rsid w:val="00770EDF"/>
    <w:rsid w:val="00772485"/>
    <w:rsid w:val="00772543"/>
    <w:rsid w:val="007828E9"/>
    <w:rsid w:val="00790007"/>
    <w:rsid w:val="00791168"/>
    <w:rsid w:val="007928B7"/>
    <w:rsid w:val="007957F8"/>
    <w:rsid w:val="007A1B65"/>
    <w:rsid w:val="007A4B3D"/>
    <w:rsid w:val="007A7D68"/>
    <w:rsid w:val="007B5078"/>
    <w:rsid w:val="007C3CA7"/>
    <w:rsid w:val="007C6564"/>
    <w:rsid w:val="007D51BC"/>
    <w:rsid w:val="007E77BB"/>
    <w:rsid w:val="008147E3"/>
    <w:rsid w:val="008163EF"/>
    <w:rsid w:val="00822D45"/>
    <w:rsid w:val="00822F11"/>
    <w:rsid w:val="00831B30"/>
    <w:rsid w:val="00832F36"/>
    <w:rsid w:val="00850EAE"/>
    <w:rsid w:val="00852491"/>
    <w:rsid w:val="00862932"/>
    <w:rsid w:val="00865BD7"/>
    <w:rsid w:val="00866521"/>
    <w:rsid w:val="00870131"/>
    <w:rsid w:val="0087047C"/>
    <w:rsid w:val="00875861"/>
    <w:rsid w:val="00891D66"/>
    <w:rsid w:val="00895B1C"/>
    <w:rsid w:val="008A1E31"/>
    <w:rsid w:val="008A69C7"/>
    <w:rsid w:val="008A7061"/>
    <w:rsid w:val="008B1B50"/>
    <w:rsid w:val="008B263D"/>
    <w:rsid w:val="008B75E0"/>
    <w:rsid w:val="008C0F57"/>
    <w:rsid w:val="008C130A"/>
    <w:rsid w:val="008C43B5"/>
    <w:rsid w:val="008C546E"/>
    <w:rsid w:val="008D01A0"/>
    <w:rsid w:val="008D3FEC"/>
    <w:rsid w:val="008D4716"/>
    <w:rsid w:val="008E2CA4"/>
    <w:rsid w:val="008E3132"/>
    <w:rsid w:val="008E335C"/>
    <w:rsid w:val="008E78E0"/>
    <w:rsid w:val="008E7978"/>
    <w:rsid w:val="008F142C"/>
    <w:rsid w:val="008F1E56"/>
    <w:rsid w:val="008F2C36"/>
    <w:rsid w:val="008F73B8"/>
    <w:rsid w:val="008F7F26"/>
    <w:rsid w:val="0090196A"/>
    <w:rsid w:val="009024E7"/>
    <w:rsid w:val="00903D4E"/>
    <w:rsid w:val="00906186"/>
    <w:rsid w:val="009101AE"/>
    <w:rsid w:val="00910FD4"/>
    <w:rsid w:val="00911503"/>
    <w:rsid w:val="00911B41"/>
    <w:rsid w:val="009244CF"/>
    <w:rsid w:val="00925A2E"/>
    <w:rsid w:val="009276DD"/>
    <w:rsid w:val="00927AD7"/>
    <w:rsid w:val="00930496"/>
    <w:rsid w:val="00932C06"/>
    <w:rsid w:val="00933BC5"/>
    <w:rsid w:val="00941ADE"/>
    <w:rsid w:val="00943289"/>
    <w:rsid w:val="00945DDC"/>
    <w:rsid w:val="0095161D"/>
    <w:rsid w:val="00953A01"/>
    <w:rsid w:val="00956049"/>
    <w:rsid w:val="00971199"/>
    <w:rsid w:val="0097267C"/>
    <w:rsid w:val="00972CF3"/>
    <w:rsid w:val="00975CDB"/>
    <w:rsid w:val="00984B84"/>
    <w:rsid w:val="0099063F"/>
    <w:rsid w:val="009936E8"/>
    <w:rsid w:val="009A3616"/>
    <w:rsid w:val="009A4799"/>
    <w:rsid w:val="009A692A"/>
    <w:rsid w:val="009B4219"/>
    <w:rsid w:val="009B6130"/>
    <w:rsid w:val="009C08E2"/>
    <w:rsid w:val="009D6131"/>
    <w:rsid w:val="009E3BE9"/>
    <w:rsid w:val="009E4027"/>
    <w:rsid w:val="009E4D1C"/>
    <w:rsid w:val="009E4DA2"/>
    <w:rsid w:val="009E707D"/>
    <w:rsid w:val="009F221B"/>
    <w:rsid w:val="00A01FF8"/>
    <w:rsid w:val="00A0762A"/>
    <w:rsid w:val="00A1027E"/>
    <w:rsid w:val="00A175A7"/>
    <w:rsid w:val="00A201A7"/>
    <w:rsid w:val="00A25204"/>
    <w:rsid w:val="00A25B8A"/>
    <w:rsid w:val="00A265C6"/>
    <w:rsid w:val="00A27BD4"/>
    <w:rsid w:val="00A33FB7"/>
    <w:rsid w:val="00A37025"/>
    <w:rsid w:val="00A37A06"/>
    <w:rsid w:val="00A40ED6"/>
    <w:rsid w:val="00A46969"/>
    <w:rsid w:val="00A479B8"/>
    <w:rsid w:val="00A52386"/>
    <w:rsid w:val="00A54086"/>
    <w:rsid w:val="00A55291"/>
    <w:rsid w:val="00A61CA5"/>
    <w:rsid w:val="00A64B25"/>
    <w:rsid w:val="00A6779D"/>
    <w:rsid w:val="00A774C4"/>
    <w:rsid w:val="00A775F6"/>
    <w:rsid w:val="00A77804"/>
    <w:rsid w:val="00A77E15"/>
    <w:rsid w:val="00A81D46"/>
    <w:rsid w:val="00A84A0D"/>
    <w:rsid w:val="00A90ED2"/>
    <w:rsid w:val="00AA05A5"/>
    <w:rsid w:val="00AA1033"/>
    <w:rsid w:val="00AA14AE"/>
    <w:rsid w:val="00AA287D"/>
    <w:rsid w:val="00AA31F2"/>
    <w:rsid w:val="00AB0ECA"/>
    <w:rsid w:val="00AB4D3E"/>
    <w:rsid w:val="00AB730D"/>
    <w:rsid w:val="00AC2391"/>
    <w:rsid w:val="00AC3540"/>
    <w:rsid w:val="00AD5DC1"/>
    <w:rsid w:val="00AE2B1F"/>
    <w:rsid w:val="00AE32DB"/>
    <w:rsid w:val="00AE43D3"/>
    <w:rsid w:val="00AF0CDB"/>
    <w:rsid w:val="00AF1DFB"/>
    <w:rsid w:val="00AF2BC2"/>
    <w:rsid w:val="00AF2E2E"/>
    <w:rsid w:val="00AF3732"/>
    <w:rsid w:val="00AF6FB9"/>
    <w:rsid w:val="00B04243"/>
    <w:rsid w:val="00B1577C"/>
    <w:rsid w:val="00B15DAC"/>
    <w:rsid w:val="00B1644F"/>
    <w:rsid w:val="00B16CDE"/>
    <w:rsid w:val="00B2446E"/>
    <w:rsid w:val="00B362E9"/>
    <w:rsid w:val="00B4071C"/>
    <w:rsid w:val="00B40D97"/>
    <w:rsid w:val="00B457D2"/>
    <w:rsid w:val="00B52AE1"/>
    <w:rsid w:val="00B52B0B"/>
    <w:rsid w:val="00B57CF0"/>
    <w:rsid w:val="00B611C8"/>
    <w:rsid w:val="00B632C0"/>
    <w:rsid w:val="00B668D6"/>
    <w:rsid w:val="00B6690F"/>
    <w:rsid w:val="00B72FE9"/>
    <w:rsid w:val="00B7355C"/>
    <w:rsid w:val="00B75A49"/>
    <w:rsid w:val="00B92029"/>
    <w:rsid w:val="00B95D2F"/>
    <w:rsid w:val="00BA0D4E"/>
    <w:rsid w:val="00BB3981"/>
    <w:rsid w:val="00BC252C"/>
    <w:rsid w:val="00BC4BD6"/>
    <w:rsid w:val="00BC575A"/>
    <w:rsid w:val="00BC647E"/>
    <w:rsid w:val="00BD1859"/>
    <w:rsid w:val="00BD3B63"/>
    <w:rsid w:val="00BD3F83"/>
    <w:rsid w:val="00BD42C0"/>
    <w:rsid w:val="00BE4D69"/>
    <w:rsid w:val="00BF658E"/>
    <w:rsid w:val="00C01CBD"/>
    <w:rsid w:val="00C177A9"/>
    <w:rsid w:val="00C21BA3"/>
    <w:rsid w:val="00C2275E"/>
    <w:rsid w:val="00C31FD8"/>
    <w:rsid w:val="00C34015"/>
    <w:rsid w:val="00C427B4"/>
    <w:rsid w:val="00C444EA"/>
    <w:rsid w:val="00C47033"/>
    <w:rsid w:val="00C57305"/>
    <w:rsid w:val="00C61CDE"/>
    <w:rsid w:val="00C61E77"/>
    <w:rsid w:val="00C62935"/>
    <w:rsid w:val="00C6348E"/>
    <w:rsid w:val="00C767D1"/>
    <w:rsid w:val="00C768B2"/>
    <w:rsid w:val="00C80F2A"/>
    <w:rsid w:val="00C821EC"/>
    <w:rsid w:val="00C90360"/>
    <w:rsid w:val="00C9293D"/>
    <w:rsid w:val="00C95A23"/>
    <w:rsid w:val="00C972B8"/>
    <w:rsid w:val="00CA4A7D"/>
    <w:rsid w:val="00CB5257"/>
    <w:rsid w:val="00CB6F21"/>
    <w:rsid w:val="00CB6FE6"/>
    <w:rsid w:val="00CC4118"/>
    <w:rsid w:val="00CC525E"/>
    <w:rsid w:val="00CC6395"/>
    <w:rsid w:val="00CD4E1E"/>
    <w:rsid w:val="00CD504E"/>
    <w:rsid w:val="00CD6B8D"/>
    <w:rsid w:val="00CE3F23"/>
    <w:rsid w:val="00CE4430"/>
    <w:rsid w:val="00CE78FC"/>
    <w:rsid w:val="00CF1CCC"/>
    <w:rsid w:val="00CF3D44"/>
    <w:rsid w:val="00CF4A16"/>
    <w:rsid w:val="00D00D9D"/>
    <w:rsid w:val="00D03252"/>
    <w:rsid w:val="00D10833"/>
    <w:rsid w:val="00D10DAC"/>
    <w:rsid w:val="00D1642D"/>
    <w:rsid w:val="00D23463"/>
    <w:rsid w:val="00D31813"/>
    <w:rsid w:val="00D339B7"/>
    <w:rsid w:val="00D40F52"/>
    <w:rsid w:val="00D5016E"/>
    <w:rsid w:val="00D50F68"/>
    <w:rsid w:val="00D510D0"/>
    <w:rsid w:val="00D5213D"/>
    <w:rsid w:val="00D545F8"/>
    <w:rsid w:val="00D62846"/>
    <w:rsid w:val="00D6679A"/>
    <w:rsid w:val="00D677C5"/>
    <w:rsid w:val="00D67DDF"/>
    <w:rsid w:val="00D768F2"/>
    <w:rsid w:val="00D82582"/>
    <w:rsid w:val="00D86957"/>
    <w:rsid w:val="00D92DC7"/>
    <w:rsid w:val="00D93DF5"/>
    <w:rsid w:val="00D96E86"/>
    <w:rsid w:val="00DA531F"/>
    <w:rsid w:val="00DB626C"/>
    <w:rsid w:val="00DB7201"/>
    <w:rsid w:val="00DB7D1A"/>
    <w:rsid w:val="00DC072E"/>
    <w:rsid w:val="00DC0964"/>
    <w:rsid w:val="00DC5404"/>
    <w:rsid w:val="00DC6C98"/>
    <w:rsid w:val="00DD13A4"/>
    <w:rsid w:val="00DD2D22"/>
    <w:rsid w:val="00DD315E"/>
    <w:rsid w:val="00DD52B0"/>
    <w:rsid w:val="00DD5FA5"/>
    <w:rsid w:val="00DE2A4F"/>
    <w:rsid w:val="00DE4066"/>
    <w:rsid w:val="00DE5F64"/>
    <w:rsid w:val="00DE74C4"/>
    <w:rsid w:val="00DF1621"/>
    <w:rsid w:val="00DF26DE"/>
    <w:rsid w:val="00DF4113"/>
    <w:rsid w:val="00DF4C3E"/>
    <w:rsid w:val="00E0046B"/>
    <w:rsid w:val="00E12585"/>
    <w:rsid w:val="00E15F15"/>
    <w:rsid w:val="00E173A1"/>
    <w:rsid w:val="00E244E5"/>
    <w:rsid w:val="00E245DE"/>
    <w:rsid w:val="00E50157"/>
    <w:rsid w:val="00E5633F"/>
    <w:rsid w:val="00E56A90"/>
    <w:rsid w:val="00E57D5E"/>
    <w:rsid w:val="00E6011A"/>
    <w:rsid w:val="00E61A08"/>
    <w:rsid w:val="00E61C8A"/>
    <w:rsid w:val="00E662D2"/>
    <w:rsid w:val="00E8274C"/>
    <w:rsid w:val="00E84340"/>
    <w:rsid w:val="00E91C68"/>
    <w:rsid w:val="00E94966"/>
    <w:rsid w:val="00E9610D"/>
    <w:rsid w:val="00EB4242"/>
    <w:rsid w:val="00EB7E4F"/>
    <w:rsid w:val="00EC2A30"/>
    <w:rsid w:val="00EC5A9A"/>
    <w:rsid w:val="00ED5139"/>
    <w:rsid w:val="00ED7784"/>
    <w:rsid w:val="00EE1EE0"/>
    <w:rsid w:val="00EE7D3B"/>
    <w:rsid w:val="00EF335F"/>
    <w:rsid w:val="00F0195A"/>
    <w:rsid w:val="00F077D2"/>
    <w:rsid w:val="00F1123B"/>
    <w:rsid w:val="00F143B3"/>
    <w:rsid w:val="00F22C2B"/>
    <w:rsid w:val="00F2392D"/>
    <w:rsid w:val="00F26C7F"/>
    <w:rsid w:val="00F27866"/>
    <w:rsid w:val="00F3125B"/>
    <w:rsid w:val="00F37EDE"/>
    <w:rsid w:val="00F4024B"/>
    <w:rsid w:val="00F40B6C"/>
    <w:rsid w:val="00F5609F"/>
    <w:rsid w:val="00F56548"/>
    <w:rsid w:val="00F60339"/>
    <w:rsid w:val="00F6075E"/>
    <w:rsid w:val="00F608FC"/>
    <w:rsid w:val="00F61BDD"/>
    <w:rsid w:val="00F64757"/>
    <w:rsid w:val="00F70679"/>
    <w:rsid w:val="00F73B4C"/>
    <w:rsid w:val="00F84A14"/>
    <w:rsid w:val="00F87E73"/>
    <w:rsid w:val="00F92977"/>
    <w:rsid w:val="00F94BEC"/>
    <w:rsid w:val="00FA2DEB"/>
    <w:rsid w:val="00FB192B"/>
    <w:rsid w:val="00FB2BA5"/>
    <w:rsid w:val="00FB54CD"/>
    <w:rsid w:val="00FB774A"/>
    <w:rsid w:val="00FC2689"/>
    <w:rsid w:val="00FD5234"/>
    <w:rsid w:val="00FD5619"/>
    <w:rsid w:val="00FD716F"/>
    <w:rsid w:val="00FE43C0"/>
    <w:rsid w:val="00FE572E"/>
    <w:rsid w:val="00FE5BA4"/>
    <w:rsid w:val="00FE7E12"/>
    <w:rsid w:val="105D65D1"/>
    <w:rsid w:val="383A77CC"/>
    <w:rsid w:val="69D52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1693DA0F"/>
  <w14:defaultImageDpi w14:val="300"/>
  <w15:docId w15:val="{B8751263-2973-EC4F-B9B7-4B9800935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626C"/>
    <w:rPr>
      <w:rFonts w:ascii="Helvetica" w:eastAsia="Times New Roman" w:hAnsi="Helvetica" w:cs="Times New Roman"/>
      <w:sz w:val="20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263D"/>
    <w:pPr>
      <w:keepNext/>
      <w:keepLines/>
      <w:spacing w:before="480" w:after="120"/>
      <w:outlineLvl w:val="0"/>
    </w:pPr>
    <w:rPr>
      <w:rFonts w:ascii="Arial" w:eastAsiaTheme="majorEastAsia" w:hAnsi="Arial" w:cs="Arial"/>
      <w:b/>
      <w:bCs/>
      <w:color w:val="595959" w:themeColor="text1" w:themeTint="A6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0496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6D1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6D14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2A6D1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6D14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1B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BD5"/>
    <w:rPr>
      <w:rFonts w:ascii="Lucida Grande" w:hAnsi="Lucida Grande" w:cs="Lucida Grande"/>
      <w:sz w:val="18"/>
      <w:szCs w:val="18"/>
      <w:lang w:val="en-GB"/>
    </w:rPr>
  </w:style>
  <w:style w:type="table" w:styleId="TableGrid">
    <w:name w:val="Table Grid"/>
    <w:basedOn w:val="TableNormal"/>
    <w:uiPriority w:val="59"/>
    <w:rsid w:val="00D50F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8B263D"/>
    <w:pPr>
      <w:spacing w:after="960"/>
      <w:contextualSpacing/>
      <w:jc w:val="center"/>
    </w:pPr>
    <w:rPr>
      <w:rFonts w:ascii="Arial" w:eastAsiaTheme="majorEastAsia" w:hAnsi="Arial" w:cs="Arial"/>
      <w:b/>
      <w:color w:val="595959" w:themeColor="text1" w:themeTint="A6"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B263D"/>
    <w:rPr>
      <w:rFonts w:ascii="Arial" w:eastAsiaTheme="majorEastAsia" w:hAnsi="Arial" w:cs="Arial"/>
      <w:b/>
      <w:color w:val="595959" w:themeColor="text1" w:themeTint="A6"/>
      <w:spacing w:val="5"/>
      <w:kern w:val="28"/>
      <w:sz w:val="3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8B263D"/>
    <w:rPr>
      <w:rFonts w:ascii="Arial" w:eastAsiaTheme="majorEastAsia" w:hAnsi="Arial" w:cs="Arial"/>
      <w:b/>
      <w:bCs/>
      <w:color w:val="595959" w:themeColor="text1" w:themeTint="A6"/>
      <w:sz w:val="28"/>
      <w:szCs w:val="32"/>
    </w:rPr>
  </w:style>
  <w:style w:type="paragraph" w:styleId="ListParagraph">
    <w:name w:val="List Paragraph"/>
    <w:basedOn w:val="Normal"/>
    <w:uiPriority w:val="34"/>
    <w:qFormat/>
    <w:rsid w:val="00F56548"/>
    <w:pPr>
      <w:ind w:left="720"/>
      <w:contextualSpacing/>
    </w:pPr>
  </w:style>
  <w:style w:type="paragraph" w:styleId="NoSpacing">
    <w:name w:val="No Spacing"/>
    <w:uiPriority w:val="1"/>
    <w:qFormat/>
    <w:rsid w:val="004F17EA"/>
    <w:pPr>
      <w:widowControl w:val="0"/>
      <w:autoSpaceDE w:val="0"/>
      <w:autoSpaceDN w:val="0"/>
      <w:adjustRightInd w:val="0"/>
    </w:pPr>
    <w:rPr>
      <w:rFonts w:ascii="Helvetica" w:hAnsi="Helvetica" w:cs="Helvetica"/>
      <w:sz w:val="18"/>
    </w:rPr>
  </w:style>
  <w:style w:type="character" w:styleId="PageNumber">
    <w:name w:val="page number"/>
    <w:basedOn w:val="DefaultParagraphFont"/>
    <w:uiPriority w:val="99"/>
    <w:semiHidden/>
    <w:unhideWhenUsed/>
    <w:rsid w:val="007015B4"/>
  </w:style>
  <w:style w:type="character" w:styleId="Hyperlink">
    <w:name w:val="Hyperlink"/>
    <w:basedOn w:val="DefaultParagraphFont"/>
    <w:uiPriority w:val="99"/>
    <w:unhideWhenUsed/>
    <w:rsid w:val="00233C7E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930496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UnresolvedMention1">
    <w:name w:val="Unresolved Mention1"/>
    <w:basedOn w:val="DefaultParagraphFont"/>
    <w:uiPriority w:val="99"/>
    <w:rsid w:val="00FE7E12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B457D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57D2"/>
    <w:pPr>
      <w:widowControl w:val="0"/>
      <w:autoSpaceDE w:val="0"/>
      <w:autoSpaceDN w:val="0"/>
      <w:adjustRightInd w:val="0"/>
      <w:spacing w:before="120"/>
      <w:jc w:val="both"/>
    </w:pPr>
    <w:rPr>
      <w:rFonts w:eastAsiaTheme="minorEastAsia" w:cs="Helvetica"/>
      <w:sz w:val="24"/>
      <w:lang w:eastAsia="fr-FR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57D2"/>
    <w:rPr>
      <w:rFonts w:ascii="Helvetica" w:hAnsi="Helvetica" w:cs="Helveti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97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8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40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6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780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0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1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5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94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16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9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7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22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33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298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17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58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2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41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69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72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76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8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6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1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1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73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04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23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38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thibaudlebouvier/Library/Group%20Containers/UBF8T346G9.Office/User%20Content.localized/Templates.localized/DIU%20MA2%20-%202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DIU MA2 - 2.dotx</Template>
  <TotalTime>2</TotalTime>
  <Pages>1</Pages>
  <Words>342</Words>
  <Characters>1954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CH Le Vinatier</Company>
  <LinksUpToDate>false</LinksUpToDate>
  <CharactersWithSpaces>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Reviewer</dc:creator>
  <cp:lastModifiedBy>LEBOUVIER Thibaud</cp:lastModifiedBy>
  <cp:revision>2</cp:revision>
  <cp:lastPrinted>2019-07-30T14:54:00Z</cp:lastPrinted>
  <dcterms:created xsi:type="dcterms:W3CDTF">2023-08-26T13:46:00Z</dcterms:created>
  <dcterms:modified xsi:type="dcterms:W3CDTF">2023-08-26T13:46:00Z</dcterms:modified>
</cp:coreProperties>
</file>